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D94" w:rsidRDefault="00314D94" w:rsidP="00936EDA">
      <w:pPr>
        <w:spacing w:line="360" w:lineRule="auto"/>
        <w:rPr>
          <w:b/>
          <w:bCs/>
        </w:rPr>
      </w:pPr>
      <w:r w:rsidRPr="00284351">
        <w:rPr>
          <w:b/>
          <w:bCs/>
        </w:rPr>
        <w:t>РА</w:t>
      </w:r>
      <w:r w:rsidRPr="00284351">
        <w:rPr>
          <w:b/>
          <w:bCs/>
          <w:lang w:val="ru-RU"/>
        </w:rPr>
        <w:t>СПОРЕД НА ПРЕДАВАЊАТА ПО ПРЕДМЕТОТ</w:t>
      </w:r>
      <w:r w:rsidRPr="00284351">
        <w:rPr>
          <w:b/>
          <w:bCs/>
        </w:rPr>
        <w:t xml:space="preserve"> </w:t>
      </w:r>
      <w:r>
        <w:rPr>
          <w:b/>
          <w:bCs/>
        </w:rPr>
        <w:t>ЕТИКА НА НАУЧНОИСТРАЖУВАЧКАТА РАБОТА</w:t>
      </w:r>
    </w:p>
    <w:p w:rsidR="00314D94" w:rsidRDefault="00314D94" w:rsidP="00936EDA">
      <w:pPr>
        <w:spacing w:line="360" w:lineRule="auto"/>
        <w:rPr>
          <w:b/>
          <w:bCs/>
        </w:rPr>
      </w:pPr>
      <w:r>
        <w:rPr>
          <w:b/>
          <w:bCs/>
        </w:rPr>
        <w:t xml:space="preserve">СО ПРИМЕНА И ПРИМЕРИ ВО ПОДРАЧЈЕТО </w:t>
      </w:r>
    </w:p>
    <w:p w:rsidR="00314D94" w:rsidRDefault="00314D94" w:rsidP="00936EDA">
      <w:pPr>
        <w:spacing w:line="360" w:lineRule="auto"/>
        <w:rPr>
          <w:b/>
          <w:bCs/>
        </w:rPr>
      </w:pPr>
      <w:r>
        <w:rPr>
          <w:b/>
          <w:bCs/>
        </w:rPr>
        <w:t>Проф Др Мирјана Кочова, Проф Др Мирјана Шошолчева</w:t>
      </w:r>
    </w:p>
    <w:tbl>
      <w:tblPr>
        <w:tblpPr w:leftFromText="180" w:rightFromText="180" w:vertAnchor="page" w:horzAnchor="margin" w:tblpY="3800"/>
        <w:tblW w:w="14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627"/>
        <w:gridCol w:w="4135"/>
        <w:gridCol w:w="1440"/>
        <w:gridCol w:w="1729"/>
        <w:gridCol w:w="2305"/>
        <w:gridCol w:w="2593"/>
      </w:tblGrid>
      <w:tr w:rsidR="00314D94" w:rsidRPr="00D41071">
        <w:trPr>
          <w:trHeight w:val="493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Време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Содржина</w:t>
            </w: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Предавач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Место</w:t>
            </w:r>
          </w:p>
        </w:tc>
      </w:tr>
      <w:tr w:rsidR="00314D94" w:rsidRPr="00D41071">
        <w:trPr>
          <w:trHeight w:val="950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07.12.2014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Понеделник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16-19 ч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Етика во медицината-дефиниција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Историјат-декларации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Етика на научното истражување</w:t>
            </w: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Предавања,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 xml:space="preserve">Дискусија, </w:t>
            </w:r>
          </w:p>
          <w:p w:rsidR="00314D94" w:rsidRPr="00D41071" w:rsidRDefault="00314D94" w:rsidP="00D41071">
            <w:pPr>
              <w:spacing w:after="0" w:line="240" w:lineRule="auto"/>
            </w:pP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Etika</w:t>
            </w:r>
          </w:p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2+1</w:t>
            </w: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Проф д-р М. Кочова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Медицински факултет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Амфитеатар Деканат</w:t>
            </w:r>
          </w:p>
        </w:tc>
      </w:tr>
      <w:tr w:rsidR="00314D94" w:rsidRPr="00D41071">
        <w:trPr>
          <w:trHeight w:val="493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14.12.2015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Понеделник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16-19 ч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Етички принципи: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Автономија на пациент, Доверливост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Етички кодекс</w:t>
            </w: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Предавања,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 xml:space="preserve">Дискусија, </w:t>
            </w:r>
          </w:p>
          <w:p w:rsidR="00314D94" w:rsidRPr="00D41071" w:rsidRDefault="00314D94" w:rsidP="00D41071">
            <w:pPr>
              <w:spacing w:after="0" w:line="240" w:lineRule="auto"/>
            </w:pP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Etika</w:t>
            </w:r>
          </w:p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2+1</w:t>
            </w: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Проф д-р М. Кочова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Медицински факултет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Амфитеатар Деканат</w:t>
            </w:r>
          </w:p>
        </w:tc>
      </w:tr>
      <w:tr w:rsidR="00314D94" w:rsidRPr="00D41071">
        <w:trPr>
          <w:trHeight w:val="493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21.12.2015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Понеделник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16-19 ч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Етички принципи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Еутаназија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Истражувања на животни</w:t>
            </w: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Предавања,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 xml:space="preserve">Дискусија, </w:t>
            </w:r>
          </w:p>
          <w:p w:rsidR="00314D94" w:rsidRPr="00D41071" w:rsidRDefault="00314D94" w:rsidP="00D41071">
            <w:pPr>
              <w:spacing w:after="0" w:line="240" w:lineRule="auto"/>
            </w:pP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Etika</w:t>
            </w:r>
          </w:p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2+1</w:t>
            </w: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Проф д-р М. Кочова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Медицински факултет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Амфитеатар Деканат</w:t>
            </w:r>
          </w:p>
        </w:tc>
      </w:tr>
      <w:tr w:rsidR="00314D94" w:rsidRPr="00D41071">
        <w:trPr>
          <w:trHeight w:val="493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  <w:rPr>
                <w:lang w:val="en-US"/>
              </w:rPr>
            </w:pPr>
            <w:r w:rsidRPr="00D41071">
              <w:rPr>
                <w:lang w:val="en-US"/>
              </w:rPr>
              <w:t>28</w:t>
            </w:r>
            <w:r w:rsidRPr="00D41071">
              <w:t>.</w:t>
            </w:r>
            <w:r w:rsidRPr="00D41071">
              <w:rPr>
                <w:lang w:val="en-US"/>
              </w:rPr>
              <w:t>12</w:t>
            </w:r>
            <w:r w:rsidRPr="00D41071">
              <w:t>.201</w:t>
            </w:r>
            <w:r w:rsidRPr="00D41071">
              <w:rPr>
                <w:lang w:val="en-US"/>
              </w:rPr>
              <w:t>5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Понеделник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16-19 ч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Етички аспекти на клонирањето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ДНК банки и банки на матични клетки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Етика на генетските истражувања</w:t>
            </w: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Предавања,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Дискусија,</w:t>
            </w: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Etika</w:t>
            </w:r>
          </w:p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2+1</w:t>
            </w: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Проф д-р М. Кочова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Медицински факултет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Амфитеатар Деканат</w:t>
            </w:r>
          </w:p>
        </w:tc>
      </w:tr>
      <w:tr w:rsidR="00314D94" w:rsidRPr="00D41071">
        <w:trPr>
          <w:trHeight w:val="493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rPr>
                <w:lang w:val="en-US"/>
              </w:rPr>
              <w:t>04</w:t>
            </w:r>
            <w:r w:rsidRPr="00D41071">
              <w:t>.01.2016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Понеделник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16-19 ч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Информирана согласност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Фрагилни групи</w:t>
            </w:r>
          </w:p>
          <w:p w:rsidR="00314D94" w:rsidRPr="00D41071" w:rsidRDefault="00314D94" w:rsidP="00D41071">
            <w:pPr>
              <w:spacing w:after="0" w:line="240" w:lineRule="auto"/>
            </w:pP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Предавања,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 xml:space="preserve">Дискусија, </w:t>
            </w:r>
          </w:p>
          <w:p w:rsidR="00314D94" w:rsidRPr="00D41071" w:rsidRDefault="00314D94" w:rsidP="00D41071">
            <w:pPr>
              <w:spacing w:after="0" w:line="240" w:lineRule="auto"/>
            </w:pP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Etika</w:t>
            </w:r>
          </w:p>
          <w:p w:rsidR="00314D94" w:rsidRPr="00D41071" w:rsidRDefault="00314D94" w:rsidP="00D41071">
            <w:pPr>
              <w:spacing w:after="0" w:line="240" w:lineRule="auto"/>
              <w:jc w:val="center"/>
              <w:rPr>
                <w:rFonts w:ascii="MAC C Times" w:hAnsi="MAC C Times" w:cs="MAC C Times"/>
              </w:rPr>
            </w:pPr>
            <w:r w:rsidRPr="00D41071">
              <w:rPr>
                <w:rFonts w:ascii="MAC C Times" w:hAnsi="MAC C Times" w:cs="MAC C Times"/>
              </w:rPr>
              <w:t>2+1</w:t>
            </w: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 xml:space="preserve">Проф д-р 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М. Шошолчева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Медицински факултет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Амфитеатар Деканат</w:t>
            </w:r>
          </w:p>
        </w:tc>
      </w:tr>
      <w:tr w:rsidR="00314D94" w:rsidRPr="00D41071">
        <w:trPr>
          <w:trHeight w:val="493"/>
        </w:trPr>
        <w:tc>
          <w:tcPr>
            <w:tcW w:w="2586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rPr>
                <w:lang w:val="en-US"/>
              </w:rPr>
              <w:t>11</w:t>
            </w:r>
            <w:r w:rsidRPr="00D41071">
              <w:t>.01.2016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Понеделник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16-19 ч</w:t>
            </w:r>
          </w:p>
        </w:tc>
        <w:tc>
          <w:tcPr>
            <w:tcW w:w="4069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Етички комитет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Функција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Структура, Надлежности</w:t>
            </w:r>
          </w:p>
        </w:tc>
        <w:tc>
          <w:tcPr>
            <w:tcW w:w="1417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Предавања,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Дискусија</w:t>
            </w:r>
          </w:p>
        </w:tc>
        <w:tc>
          <w:tcPr>
            <w:tcW w:w="1701" w:type="dxa"/>
          </w:tcPr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Етика</w:t>
            </w:r>
          </w:p>
          <w:p w:rsidR="00314D94" w:rsidRPr="00D41071" w:rsidRDefault="00314D94" w:rsidP="00D41071">
            <w:pPr>
              <w:spacing w:after="0" w:line="240" w:lineRule="auto"/>
              <w:jc w:val="center"/>
            </w:pPr>
            <w:r w:rsidRPr="00D41071">
              <w:t>2+1</w:t>
            </w:r>
          </w:p>
        </w:tc>
        <w:tc>
          <w:tcPr>
            <w:tcW w:w="2268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Проф д-р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М.Шошолчева</w:t>
            </w:r>
          </w:p>
        </w:tc>
        <w:tc>
          <w:tcPr>
            <w:tcW w:w="2552" w:type="dxa"/>
          </w:tcPr>
          <w:p w:rsidR="00314D94" w:rsidRPr="00D41071" w:rsidRDefault="00314D94" w:rsidP="00D41071">
            <w:pPr>
              <w:spacing w:after="0" w:line="240" w:lineRule="auto"/>
            </w:pPr>
            <w:r w:rsidRPr="00D41071">
              <w:t>Медицински факултет</w:t>
            </w:r>
          </w:p>
          <w:p w:rsidR="00314D94" w:rsidRPr="00D41071" w:rsidRDefault="00314D94" w:rsidP="00D41071">
            <w:pPr>
              <w:spacing w:after="0" w:line="240" w:lineRule="auto"/>
            </w:pPr>
            <w:r w:rsidRPr="00D41071">
              <w:t>Амфитеатар Деканат</w:t>
            </w:r>
          </w:p>
        </w:tc>
      </w:tr>
    </w:tbl>
    <w:p w:rsidR="00314D94" w:rsidRDefault="00314D94"/>
    <w:sectPr w:rsidR="00314D94" w:rsidSect="00936ED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86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6EDA"/>
    <w:rsid w:val="00284351"/>
    <w:rsid w:val="0028518B"/>
    <w:rsid w:val="00314D94"/>
    <w:rsid w:val="00936EDA"/>
    <w:rsid w:val="00D41071"/>
    <w:rsid w:val="00D56C05"/>
    <w:rsid w:val="00E27395"/>
    <w:rsid w:val="00FA2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mk-MK" w:eastAsia="mk-M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ED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36EDA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196</Words>
  <Characters>1119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РАСПОРЕД НА ПРЕДАВАЊАТА ПО ПРЕДМЕТОТ ЕТИКА НА НАУЧНОИСТРАЖУВАЧКАТА РАБОТА</dc:title>
  <dc:subject/>
  <dc:creator>GoliathXD</dc:creator>
  <cp:keywords/>
  <dc:description/>
  <cp:lastModifiedBy>Sonja</cp:lastModifiedBy>
  <cp:revision>2</cp:revision>
  <cp:lastPrinted>2015-11-30T13:38:00Z</cp:lastPrinted>
  <dcterms:created xsi:type="dcterms:W3CDTF">2015-11-30T14:39:00Z</dcterms:created>
  <dcterms:modified xsi:type="dcterms:W3CDTF">2015-11-30T14:39:00Z</dcterms:modified>
</cp:coreProperties>
</file>